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812"/>
        <w:gridCol w:w="268"/>
        <w:gridCol w:w="1082"/>
        <w:gridCol w:w="1711"/>
        <w:gridCol w:w="4409"/>
      </w:tblGrid>
      <w:tr w:rsidR="00650259" w:rsidRPr="00846B76" w:rsidTr="00346DE2">
        <w:bookmarkStart w:id="0" w:name="_GoBack" w:displacedByCustomXml="next"/>
        <w:bookmarkEnd w:id="0" w:displacedByCustomXml="next"/>
        <w:sdt>
          <w:sdtPr>
            <w:id w:val="1621259925"/>
            <w:placeholder>
              <w:docPart w:val="7BF67F0164A74E43BA72AB236EE507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1470592894"/>
            <w:placeholder>
              <w:docPart w:val="CF41D459AF71419795727994025151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EF38BD" w:rsidRPr="00846B76" w:rsidTr="00132DFD">
        <w:tc>
          <w:tcPr>
            <w:tcW w:w="1010" w:type="pct"/>
            <w:gridSpan w:val="2"/>
            <w:vAlign w:val="bottom"/>
          </w:tcPr>
          <w:p w:rsidR="00823ECC" w:rsidRPr="00846B76" w:rsidRDefault="00823ECC" w:rsidP="00346DE2">
            <w:r>
              <w:t>Cell Phone</w:t>
            </w:r>
          </w:p>
        </w:tc>
        <w:tc>
          <w:tcPr>
            <w:tcW w:w="1635" w:type="pct"/>
            <w:gridSpan w:val="3"/>
            <w:tcBorders>
              <w:bottom w:val="single" w:sz="4" w:space="0" w:color="auto"/>
            </w:tcBorders>
            <w:vAlign w:val="bottom"/>
          </w:tcPr>
          <w:p w:rsidR="00823ECC" w:rsidRPr="00846B76" w:rsidRDefault="00823ECC" w:rsidP="00346DE2">
            <w:pPr>
              <w:spacing w:before="240"/>
            </w:pPr>
          </w:p>
        </w:tc>
        <w:tc>
          <w:tcPr>
            <w:tcW w:w="2355" w:type="pct"/>
            <w:vAlign w:val="bottom"/>
          </w:tcPr>
          <w:p w:rsidR="00823ECC" w:rsidRPr="00846B76" w:rsidRDefault="00823ECC" w:rsidP="00346DE2">
            <w:pPr>
              <w:spacing w:before="240"/>
            </w:pPr>
            <w:r>
              <w:t>(for emergency only)</w:t>
            </w:r>
          </w:p>
        </w:tc>
      </w:tr>
      <w:tr w:rsidR="00650259" w:rsidRPr="00846B76" w:rsidTr="00346DE2">
        <w:sdt>
          <w:sdtPr>
            <w:id w:val="-965116832"/>
            <w:placeholder>
              <w:docPart w:val="0F12CF84C9634576A201D1E9421A58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823ECC" w:rsidRPr="00846B76" w:rsidTr="006B6BA8">
        <w:tc>
          <w:tcPr>
            <w:tcW w:w="1731" w:type="pct"/>
            <w:gridSpan w:val="4"/>
            <w:vAlign w:val="bottom"/>
          </w:tcPr>
          <w:p w:rsidR="00823ECC" w:rsidRDefault="00823ECC" w:rsidP="00346DE2">
            <w:r>
              <w:t>Shirt size (</w:t>
            </w:r>
            <w:proofErr w:type="spellStart"/>
            <w:r>
              <w:t>mens</w:t>
            </w:r>
            <w:proofErr w:type="spellEnd"/>
            <w:r w:rsidR="006B6BA8">
              <w:t>/</w:t>
            </w:r>
            <w:proofErr w:type="spellStart"/>
            <w:r w:rsidR="006B6BA8">
              <w:t>womens</w:t>
            </w:r>
            <w:proofErr w:type="spellEnd"/>
            <w:r>
              <w:t>)</w:t>
            </w:r>
          </w:p>
        </w:tc>
        <w:tc>
          <w:tcPr>
            <w:tcW w:w="3269" w:type="pct"/>
            <w:gridSpan w:val="2"/>
            <w:tcBorders>
              <w:bottom w:val="single" w:sz="4" w:space="0" w:color="auto"/>
            </w:tcBorders>
            <w:vAlign w:val="bottom"/>
          </w:tcPr>
          <w:p w:rsidR="00823ECC" w:rsidRPr="00846B76" w:rsidRDefault="00823ECC" w:rsidP="00346DE2">
            <w:pPr>
              <w:spacing w:before="240"/>
            </w:pPr>
          </w:p>
        </w:tc>
      </w:tr>
      <w:tr w:rsidR="00823ECC" w:rsidRPr="00846B76" w:rsidTr="006B6BA8">
        <w:tc>
          <w:tcPr>
            <w:tcW w:w="1731" w:type="pct"/>
            <w:gridSpan w:val="4"/>
            <w:vAlign w:val="bottom"/>
          </w:tcPr>
          <w:p w:rsidR="00823ECC" w:rsidRDefault="00823ECC" w:rsidP="00346DE2">
            <w:r>
              <w:t>Dietary restrictions</w:t>
            </w:r>
          </w:p>
        </w:tc>
        <w:tc>
          <w:tcPr>
            <w:tcW w:w="3269" w:type="pct"/>
            <w:gridSpan w:val="2"/>
            <w:tcBorders>
              <w:bottom w:val="single" w:sz="4" w:space="0" w:color="auto"/>
            </w:tcBorders>
            <w:vAlign w:val="bottom"/>
          </w:tcPr>
          <w:p w:rsidR="00823ECC" w:rsidRPr="00846B76" w:rsidRDefault="00823ECC" w:rsidP="00346DE2">
            <w:pPr>
              <w:spacing w:before="240"/>
            </w:pPr>
          </w:p>
        </w:tc>
      </w:tr>
      <w:tr w:rsidR="00650259" w:rsidRPr="00846B76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sdt>
          <w:sdtPr>
            <w:id w:val="1576013153"/>
            <w:placeholder>
              <w:docPart w:val="FFCE011ADF1D404BA2D735F96D30FA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Farmer problem (farmer)</w:t>
            </w:r>
          </w:p>
        </w:tc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Farmer problem (judge)</w:t>
            </w:r>
          </w:p>
        </w:tc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Weed ID</w:t>
            </w:r>
          </w:p>
        </w:tc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Unknown Herbicide</w:t>
            </w:r>
          </w:p>
        </w:tc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Sprayer Calibration</w:t>
            </w:r>
          </w:p>
        </w:tc>
      </w:tr>
      <w:tr w:rsidR="00346DE2" w:rsidRPr="00846B76" w:rsidTr="006B6BA8">
        <w:tc>
          <w:tcPr>
            <w:tcW w:w="576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346DE2" w:rsidRDefault="00823ECC" w:rsidP="00346DE2">
            <w:r>
              <w:t>Team Leader</w:t>
            </w:r>
          </w:p>
        </w:tc>
      </w:tr>
      <w:tr w:rsidR="00EF38BD" w:rsidRPr="00846B76" w:rsidTr="006B6BA8">
        <w:tc>
          <w:tcPr>
            <w:tcW w:w="576" w:type="pct"/>
          </w:tcPr>
          <w:p w:rsidR="00EF38BD" w:rsidRPr="00346DE2" w:rsidRDefault="00EF38BD" w:rsidP="00EF38B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4" w:type="pct"/>
            <w:gridSpan w:val="5"/>
            <w:vAlign w:val="bottom"/>
          </w:tcPr>
          <w:p w:rsidR="00EF38BD" w:rsidRDefault="00EF38BD" w:rsidP="00EF38BD">
            <w:r>
              <w:t>Scorer</w:t>
            </w:r>
          </w:p>
        </w:tc>
      </w:tr>
      <w:tr w:rsidR="00EF38BD" w:rsidRPr="00846B76" w:rsidTr="00132DFD">
        <w:tc>
          <w:tcPr>
            <w:tcW w:w="576" w:type="pct"/>
          </w:tcPr>
          <w:p w:rsidR="00EF38BD" w:rsidRPr="00346DE2" w:rsidRDefault="00EF38BD" w:rsidP="00EF38B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CE0240A674D84BE8AC67255A461917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EF38BD" w:rsidRDefault="00EF38BD" w:rsidP="00EF38BD">
                <w:r w:rsidRPr="00A700A8">
                  <w:t>Other:</w:t>
                </w:r>
              </w:p>
            </w:tc>
          </w:sdtContent>
        </w:sdt>
        <w:tc>
          <w:tcPr>
            <w:tcW w:w="3847" w:type="pct"/>
            <w:gridSpan w:val="3"/>
            <w:tcBorders>
              <w:bottom w:val="single" w:sz="4" w:space="0" w:color="auto"/>
            </w:tcBorders>
            <w:vAlign w:val="bottom"/>
          </w:tcPr>
          <w:p w:rsidR="00EF38BD" w:rsidRDefault="00EF38BD" w:rsidP="00EF38BD">
            <w:pPr>
              <w:spacing w:before="120"/>
            </w:pPr>
          </w:p>
        </w:tc>
      </w:tr>
      <w:tr w:rsidR="00EF38BD" w:rsidRPr="00846B76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EF38BD" w:rsidRPr="00846B76" w:rsidRDefault="00EF38BD" w:rsidP="00EF38BD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823ECC" w:rsidRDefault="00823ECC" w:rsidP="00E677FE">
      <w:pPr>
        <w:spacing w:after="0"/>
        <w:rPr>
          <w:sz w:val="16"/>
          <w:szCs w:val="16"/>
        </w:rPr>
      </w:pPr>
    </w:p>
    <w:p w:rsidR="00823ECC" w:rsidRPr="00823ECC" w:rsidRDefault="00823ECC" w:rsidP="00823ECC">
      <w:pPr>
        <w:rPr>
          <w:sz w:val="16"/>
          <w:szCs w:val="16"/>
        </w:rPr>
      </w:pPr>
    </w:p>
    <w:p w:rsidR="00823ECC" w:rsidRPr="00823ECC" w:rsidRDefault="00823ECC" w:rsidP="00823ECC">
      <w:pPr>
        <w:rPr>
          <w:szCs w:val="16"/>
        </w:rPr>
      </w:pPr>
      <w:r>
        <w:rPr>
          <w:szCs w:val="16"/>
        </w:rPr>
        <w:t xml:space="preserve">Please return form to </w:t>
      </w:r>
      <w:hyperlink r:id="rId10" w:history="1">
        <w:r w:rsidRPr="004F7851">
          <w:rPr>
            <w:rStyle w:val="Hyperlink"/>
            <w:szCs w:val="16"/>
          </w:rPr>
          <w:t>dawn.refsell@valent.com</w:t>
        </w:r>
      </w:hyperlink>
      <w:r>
        <w:rPr>
          <w:szCs w:val="16"/>
        </w:rPr>
        <w:t xml:space="preserve"> by July </w:t>
      </w:r>
      <w:r w:rsidR="006B6BA8">
        <w:rPr>
          <w:szCs w:val="16"/>
        </w:rPr>
        <w:t>3</w:t>
      </w:r>
      <w:r w:rsidR="006B6BA8" w:rsidRPr="006B6BA8">
        <w:rPr>
          <w:szCs w:val="16"/>
          <w:vertAlign w:val="superscript"/>
        </w:rPr>
        <w:t>rd</w:t>
      </w:r>
      <w:r w:rsidR="00EF38BD">
        <w:rPr>
          <w:szCs w:val="16"/>
        </w:rPr>
        <w:t xml:space="preserve"> to receive </w:t>
      </w:r>
      <w:r w:rsidR="001D1B4E">
        <w:rPr>
          <w:szCs w:val="16"/>
        </w:rPr>
        <w:t xml:space="preserve">a </w:t>
      </w:r>
      <w:r w:rsidR="00EF38BD">
        <w:rPr>
          <w:szCs w:val="16"/>
        </w:rPr>
        <w:t xml:space="preserve">volunteer shirt.  </w:t>
      </w:r>
      <w:r w:rsidR="006B6BA8">
        <w:rPr>
          <w:szCs w:val="16"/>
        </w:rPr>
        <w:t xml:space="preserve">  </w:t>
      </w:r>
      <w:r w:rsidR="00DD3897">
        <w:rPr>
          <w:szCs w:val="16"/>
        </w:rPr>
        <w:t xml:space="preserve">We would like to have volunteers meet at 1 pm at the contest location (Klein </w:t>
      </w:r>
      <w:r w:rsidR="001D1B4E">
        <w:rPr>
          <w:szCs w:val="16"/>
        </w:rPr>
        <w:t>F</w:t>
      </w:r>
      <w:r w:rsidR="00DD3897">
        <w:rPr>
          <w:szCs w:val="16"/>
        </w:rPr>
        <w:t xml:space="preserve">arms) </w:t>
      </w:r>
      <w:r w:rsidR="001D1B4E">
        <w:rPr>
          <w:szCs w:val="16"/>
        </w:rPr>
        <w:t>on July 24</w:t>
      </w:r>
      <w:r w:rsidR="001D1B4E" w:rsidRPr="001D1B4E">
        <w:rPr>
          <w:szCs w:val="16"/>
          <w:vertAlign w:val="superscript"/>
        </w:rPr>
        <w:t>th</w:t>
      </w:r>
      <w:r w:rsidR="001D1B4E">
        <w:rPr>
          <w:szCs w:val="16"/>
        </w:rPr>
        <w:t xml:space="preserve"> (Wednesday afternoon) </w:t>
      </w:r>
      <w:r w:rsidR="00DD3897">
        <w:rPr>
          <w:szCs w:val="16"/>
        </w:rPr>
        <w:t xml:space="preserve">to familiarize yourself </w:t>
      </w:r>
      <w:r w:rsidR="005E6E72">
        <w:rPr>
          <w:szCs w:val="16"/>
        </w:rPr>
        <w:t xml:space="preserve">with duties for </w:t>
      </w:r>
      <w:r w:rsidR="001D1B4E">
        <w:rPr>
          <w:szCs w:val="16"/>
        </w:rPr>
        <w:t xml:space="preserve">the next day event.  </w:t>
      </w:r>
    </w:p>
    <w:p w:rsidR="00823ECC" w:rsidRDefault="0097029A" w:rsidP="00823ECC">
      <w:pPr>
        <w:rPr>
          <w:rFonts w:asciiTheme="majorHAnsi" w:hAnsiTheme="majorHAnsi"/>
        </w:rPr>
      </w:pPr>
      <w:r w:rsidRPr="006B6BA8">
        <w:rPr>
          <w:rFonts w:asciiTheme="majorHAnsi" w:hAnsiTheme="majorHAnsi" w:cs="Arial"/>
          <w:shd w:val="clear" w:color="auto" w:fill="FFFFFF"/>
        </w:rPr>
        <w:t>Volunteer Hotel information:  </w:t>
      </w:r>
      <w:hyperlink r:id="rId11" w:history="1">
        <w:r w:rsidRPr="0097029A">
          <w:rPr>
            <w:rStyle w:val="Hyperlink"/>
            <w:rFonts w:asciiTheme="majorHAnsi" w:hAnsiTheme="majorHAnsi" w:cs="Arial"/>
            <w:color w:val="336699"/>
            <w:shd w:val="clear" w:color="auto" w:fill="FFFFFF"/>
          </w:rPr>
          <w:t>Volunteer Hotel Info.pdf</w:t>
        </w:r>
      </w:hyperlink>
    </w:p>
    <w:p w:rsidR="001D1B4E" w:rsidRDefault="001D1B4E" w:rsidP="00823ECC">
      <w:pPr>
        <w:rPr>
          <w:rFonts w:asciiTheme="majorHAnsi" w:hAnsiTheme="majorHAnsi"/>
        </w:rPr>
      </w:pPr>
      <w:r>
        <w:rPr>
          <w:rFonts w:asciiTheme="majorHAnsi" w:hAnsiTheme="majorHAnsi"/>
        </w:rPr>
        <w:t>Directions</w:t>
      </w:r>
      <w:r w:rsidRPr="001D1B4E">
        <w:rPr>
          <w:rFonts w:asciiTheme="majorHAnsi" w:hAnsiTheme="majorHAnsi"/>
        </w:rPr>
        <w:t xml:space="preserve">: </w:t>
      </w:r>
      <w:hyperlink r:id="rId12" w:history="1">
        <w:r w:rsidRPr="001D1B4E">
          <w:rPr>
            <w:rFonts w:asciiTheme="majorHAnsi" w:hAnsiTheme="majorHAnsi" w:cs="Arial"/>
            <w:color w:val="336699"/>
            <w:u w:val="single"/>
            <w:shd w:val="clear" w:color="auto" w:fill="FFFFFF"/>
          </w:rPr>
          <w:t>Hotel Directions.pdf</w:t>
        </w:r>
      </w:hyperlink>
    </w:p>
    <w:p w:rsidR="001D1B4E" w:rsidRPr="001D1B4E" w:rsidRDefault="001D1B4E" w:rsidP="001D1B4E">
      <w:pPr>
        <w:rPr>
          <w:rFonts w:asciiTheme="majorHAnsi" w:hAnsiTheme="majorHAnsi"/>
        </w:rPr>
      </w:pPr>
    </w:p>
    <w:sectPr w:rsidR="001D1B4E" w:rsidRPr="001D1B4E" w:rsidSect="002462F3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49A" w:rsidRDefault="00FA449A" w:rsidP="00650259">
      <w:pPr>
        <w:spacing w:after="0" w:line="240" w:lineRule="auto"/>
      </w:pPr>
      <w:r>
        <w:separator/>
      </w:r>
    </w:p>
  </w:endnote>
  <w:endnote w:type="continuationSeparator" w:id="0">
    <w:p w:rsidR="00FA449A" w:rsidRDefault="00FA449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DCDFB3-CE47-4190-BD38-C5B13631521B}"/>
    <w:embedBold r:id="rId2" w:fontKey="{2E50416C-88E8-4F74-917B-2DAF0D5141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8529B3B-5A96-4FD0-8145-74653E4E5F5F}"/>
    <w:embedBold r:id="rId4" w:fontKey="{B6A4F2C4-765F-4155-930C-46A2B7F9168B}"/>
    <w:embedItalic r:id="rId5" w:fontKey="{A40B92B0-F9AE-48FF-B913-436E4632C5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677250-9C86-46FE-A1E6-82530CE8B6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E15A932-ED38-4958-B28C-359C571E0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823ECC"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49A" w:rsidRDefault="00FA449A" w:rsidP="00650259">
      <w:pPr>
        <w:spacing w:after="0" w:line="240" w:lineRule="auto"/>
      </w:pPr>
      <w:r>
        <w:separator/>
      </w:r>
    </w:p>
  </w:footnote>
  <w:footnote w:type="continuationSeparator" w:id="0">
    <w:p w:rsidR="00FA449A" w:rsidRDefault="00FA449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4C8BC66" wp14:editId="13F07318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731F26" w:rsidRDefault="00823ECC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2019 Weeds Contest </w:t>
          </w:r>
          <w:sdt>
            <w:sdtPr>
              <w:rPr>
                <w:rFonts w:ascii="Corbel" w:eastAsia="Calibri" w:hAnsi="Corbel" w:cs="Times New Roman"/>
                <w:b/>
                <w:color w:val="FFFFFF"/>
                <w:sz w:val="44"/>
              </w:rPr>
              <w:id w:val="1345121305"/>
              <w:placeholder>
                <w:docPart w:val="4D2E3B26071B4292AEC862A88C54611E"/>
              </w:placeholder>
              <w:temporary/>
              <w:showingPlcHdr/>
              <w15:appearance w15:val="hidden"/>
            </w:sdtPr>
            <w:sdtEndPr/>
            <w:sdtContent>
              <w:r w:rsidR="00731F26" w:rsidRPr="00F62A1B">
                <w:rPr>
                  <w:rStyle w:val="HeaderChar"/>
                </w:rPr>
                <w:t>Volunteer Form</w:t>
              </w:r>
            </w:sdtContent>
          </w:sdt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ECC"/>
    <w:rsid w:val="00052382"/>
    <w:rsid w:val="0006568A"/>
    <w:rsid w:val="00076F0F"/>
    <w:rsid w:val="00084253"/>
    <w:rsid w:val="000D1F49"/>
    <w:rsid w:val="00132DFD"/>
    <w:rsid w:val="001727CA"/>
    <w:rsid w:val="001C4A3D"/>
    <w:rsid w:val="001D1B4E"/>
    <w:rsid w:val="00207B88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E6E72"/>
    <w:rsid w:val="005F2035"/>
    <w:rsid w:val="005F7990"/>
    <w:rsid w:val="0063739C"/>
    <w:rsid w:val="00650259"/>
    <w:rsid w:val="006B6BA8"/>
    <w:rsid w:val="006E629B"/>
    <w:rsid w:val="00731F26"/>
    <w:rsid w:val="00760D65"/>
    <w:rsid w:val="00770F25"/>
    <w:rsid w:val="007A35A8"/>
    <w:rsid w:val="007B0A85"/>
    <w:rsid w:val="007C6A52"/>
    <w:rsid w:val="0082043E"/>
    <w:rsid w:val="00823ECC"/>
    <w:rsid w:val="008E203A"/>
    <w:rsid w:val="0091229C"/>
    <w:rsid w:val="00940E73"/>
    <w:rsid w:val="0097029A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DD3897"/>
    <w:rsid w:val="00E61C09"/>
    <w:rsid w:val="00E677FE"/>
    <w:rsid w:val="00EB3B58"/>
    <w:rsid w:val="00EB563B"/>
    <w:rsid w:val="00EC7359"/>
    <w:rsid w:val="00EE3054"/>
    <w:rsid w:val="00EF38BD"/>
    <w:rsid w:val="00F00606"/>
    <w:rsid w:val="00F01256"/>
    <w:rsid w:val="00F36610"/>
    <w:rsid w:val="00F62A1B"/>
    <w:rsid w:val="00FA449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823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rldefense.proofpoint.com/v2/url?u=http-3A__clicks.memberclicks-2Dmail.net_wf_click-3Fupn-3Dl5cUB4WlkABk2-2D2FdwAtmVDB-2D2BgPv-2D2BDdcqmwYZsHUq5g2p5kMz5pWwLFZGy52OKmZpkNlHMnUP7vyOG-2D2B1b5pAxPq4PyvVleiuWrkPq0lWyp1rPQsnoypKpzSHYB8aViCyfP-5FUCYF5ejo0Fz1xoDavam3Hfl-2D2B5BFfPrmkcVxVGogP-2D2BsOcgbnEBTcIkAUXRxCWPbguBOF62jOOnkTDHXzz6-2D2FWjnmS0RTu3KxUxfiJHdG0Sd-2D2BC3Bok6vt5sXGIiqrLafrouH8NgCBXsarZU7prPgKn-2D2BG7gnWcGPvf2fH7DVsuefteTNmcAMIrpvXmKkUTXU0qmGMTXVC1RAiMoElintW-2D2FX9sb-2D2F3IsAy1it-2D2BtZHnzwWcvR0jO7vduh-2D2FBzawO9TKa0PPMfF-2D2BMw-2D2F893QP0gzKPYHxNn1rjW2KxIkfmFtCC1XyCP3Mc1-2D2FOl-2D2BLf45Vl5qErL5wLYnrU60vVnkl7HqcoLycum4Q-2D3D-2D3D&amp;d=DwMGaQ&amp;c=ODFT-G5SujMiGrKuoJJjVg&amp;r=ECnlcrW4jsvKLts8kK5hGA&amp;m=guwl0PARN-m6bq_bD4GRYq55_TqCsSv1JxGWu3JpXYE&amp;s=6ecRrXE2cYvc-pq3aqmMpAIIO-WsWZcRgo5OjnUduLU&amp;e=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rldefense.proofpoint.com/v2/url?u=http-3A__clicks.memberclicks-2Dmail.net_wf_click-3Fupn-3Dl5cUB4WlkABk2-2D2FdwAtmVDB-2D2BgPv-2D2BDdcqmwYZsHUq5g2p5kMz5pWwLFZGy52OKmZpkNlHMnUP7vyOG-2D2B1b5pAxPq4PyvVleiuWrkPq0lWyp1rMvsG-2D2BdtImQgRQpBh6-2D2FOChR-5FUCYF5ejo0Fz1xoDavam3Hfl-2D2B5BFfPrmkcVxVGogP-2D2BsOcgbnEBTcIkAUXRxCWPbguBOF62jOOnkTDHXzz6-2D2FWjnmS0RTu3KxUxfiJHdG0Sd-2D2BC3Bok6vt5sXGIiqrLafrouH8NgCBXsarZU7prPgKn-2D2BG7gnWcGPvf2fH7DVsuefteTNmcAMIrpvXmKkUTXU0qmGvotLYJdApSjl3Zwgc9GRSK90RNNdn0igK6owJRXmH02v5GE9cyubeKf92AURPqfM4fFShSrXxDSN-2D2FMc2csNyTk-2D2FyYYbBhiTOdfF0wIkdrDhqAqjqjwFZ6Pf-2D2Bw8lWLPH6SLT06FBIRIblvqos4zu2Ng-2D3D-2D3D&amp;d=DwMGaQ&amp;c=ODFT-G5SujMiGrKuoJJjVg&amp;r=ECnlcrW4jsvKLts8kK5hGA&amp;m=guwl0PARN-m6bq_bD4GRYq55_TqCsSv1JxGWu3JpXYE&amp;s=q0RuE0weANz2UwR7Ns9UVWbz0N7qYqrttwdUuwB6NuI&amp;e=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dawn.refsell@valent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ef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F67F0164A74E43BA72AB236EE50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8461C-B1C2-4C0E-8593-F71EA84D57FE}"/>
      </w:docPartPr>
      <w:docPartBody>
        <w:p w:rsidR="00EF30B2" w:rsidRDefault="008917CD">
          <w:pPr>
            <w:pStyle w:val="7BF67F0164A74E43BA72AB236EE50793"/>
          </w:pPr>
          <w:r w:rsidRPr="00346DE2">
            <w:t>First Name</w:t>
          </w:r>
        </w:p>
      </w:docPartBody>
    </w:docPart>
    <w:docPart>
      <w:docPartPr>
        <w:name w:val="CF41D459AF714197957279940251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339BF-B0AA-464D-9850-59692FE7E159}"/>
      </w:docPartPr>
      <w:docPartBody>
        <w:p w:rsidR="00EF30B2" w:rsidRDefault="008917CD">
          <w:pPr>
            <w:pStyle w:val="CF41D459AF7141979572799402515144"/>
          </w:pPr>
          <w:r w:rsidRPr="00346DE2">
            <w:t>Last Name</w:t>
          </w:r>
        </w:p>
      </w:docPartBody>
    </w:docPart>
    <w:docPart>
      <w:docPartPr>
        <w:name w:val="0F12CF84C9634576A201D1E9421A5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E7C9A-9A00-4035-BDEB-14C8B39A2D21}"/>
      </w:docPartPr>
      <w:docPartBody>
        <w:p w:rsidR="00EF30B2" w:rsidRDefault="008917CD">
          <w:pPr>
            <w:pStyle w:val="0F12CF84C9634576A201D1E9421A58F4"/>
          </w:pPr>
          <w:r w:rsidRPr="00346DE2">
            <w:t>Email</w:t>
          </w:r>
        </w:p>
      </w:docPartBody>
    </w:docPart>
    <w:docPart>
      <w:docPartPr>
        <w:name w:val="FFCE011ADF1D404BA2D735F96D30F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DDCA3-953A-400E-8F77-D93B95A1CD31}"/>
      </w:docPartPr>
      <w:docPartBody>
        <w:p w:rsidR="00EF30B2" w:rsidRDefault="008917CD">
          <w:pPr>
            <w:pStyle w:val="FFCE011ADF1D404BA2D735F96D30FA32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4D2E3B26071B4292AEC862A88C546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59DB0-B09E-4E32-A375-723A07B848D9}"/>
      </w:docPartPr>
      <w:docPartBody>
        <w:p w:rsidR="00EF30B2" w:rsidRDefault="004C3AA6" w:rsidP="004C3AA6">
          <w:pPr>
            <w:pStyle w:val="4D2E3B26071B4292AEC862A88C54611E"/>
          </w:pPr>
          <w:r w:rsidRPr="00346DE2">
            <w:t>First Name</w:t>
          </w:r>
        </w:p>
      </w:docPartBody>
    </w:docPart>
    <w:docPart>
      <w:docPartPr>
        <w:name w:val="CE0240A674D84BE8AC67255A46191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8701A-7D26-43AA-B5B0-F586E3D59DE4}"/>
      </w:docPartPr>
      <w:docPartBody>
        <w:p w:rsidR="00EF30B2" w:rsidRDefault="004C3AA6" w:rsidP="004C3AA6">
          <w:pPr>
            <w:pStyle w:val="CE0240A674D84BE8AC67255A46191707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A6"/>
    <w:rsid w:val="004C3AA6"/>
    <w:rsid w:val="007F62EA"/>
    <w:rsid w:val="008917CD"/>
    <w:rsid w:val="00E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F67F0164A74E43BA72AB236EE50793">
    <w:name w:val="7BF67F0164A74E43BA72AB236EE50793"/>
  </w:style>
  <w:style w:type="paragraph" w:customStyle="1" w:styleId="CF41D459AF7141979572799402515144">
    <w:name w:val="CF41D459AF7141979572799402515144"/>
  </w:style>
  <w:style w:type="paragraph" w:customStyle="1" w:styleId="41E82B3377274EA5A19089EF96EA44F4">
    <w:name w:val="41E82B3377274EA5A19089EF96EA44F4"/>
  </w:style>
  <w:style w:type="paragraph" w:customStyle="1" w:styleId="3F68DECE0842443FBFEECF1A3469F6AA">
    <w:name w:val="3F68DECE0842443FBFEECF1A3469F6AA"/>
  </w:style>
  <w:style w:type="paragraph" w:customStyle="1" w:styleId="ED392027FDD14AC38D471CEAF138D315">
    <w:name w:val="ED392027FDD14AC38D471CEAF138D315"/>
  </w:style>
  <w:style w:type="paragraph" w:customStyle="1" w:styleId="E5B1E7A005FF4D15ABDEE8B8961162AB">
    <w:name w:val="E5B1E7A005FF4D15ABDEE8B8961162AB"/>
  </w:style>
  <w:style w:type="paragraph" w:customStyle="1" w:styleId="0F12CF84C9634576A201D1E9421A58F4">
    <w:name w:val="0F12CF84C9634576A201D1E9421A58F4"/>
  </w:style>
  <w:style w:type="paragraph" w:customStyle="1" w:styleId="FFCE011ADF1D404BA2D735F96D30FA32">
    <w:name w:val="FFCE011ADF1D404BA2D735F96D30FA32"/>
  </w:style>
  <w:style w:type="paragraph" w:customStyle="1" w:styleId="22AF5C7CC57744A4869F67102385FC4F">
    <w:name w:val="22AF5C7CC57744A4869F67102385FC4F"/>
  </w:style>
  <w:style w:type="paragraph" w:customStyle="1" w:styleId="C043F881A1A84A42843560382F9AB1D6">
    <w:name w:val="C043F881A1A84A42843560382F9AB1D6"/>
  </w:style>
  <w:style w:type="paragraph" w:customStyle="1" w:styleId="148C7ACA2C664F938208E7E9FFBE075E">
    <w:name w:val="148C7ACA2C664F938208E7E9FFBE075E"/>
  </w:style>
  <w:style w:type="paragraph" w:customStyle="1" w:styleId="5DD4042B4295477798AE12860FC75A16">
    <w:name w:val="5DD4042B4295477798AE12860FC75A16"/>
  </w:style>
  <w:style w:type="paragraph" w:customStyle="1" w:styleId="956D3615E9994BD6ADAA77AB30BD70C3">
    <w:name w:val="956D3615E9994BD6ADAA77AB30BD70C3"/>
  </w:style>
  <w:style w:type="paragraph" w:customStyle="1" w:styleId="80773B7D0D06477084BDEF9FE24A0DEB">
    <w:name w:val="80773B7D0D06477084BDEF9FE24A0DEB"/>
  </w:style>
  <w:style w:type="paragraph" w:customStyle="1" w:styleId="B0D4F44213F24ECB810F8AA3DD932BE4">
    <w:name w:val="B0D4F44213F24ECB810F8AA3DD932BE4"/>
  </w:style>
  <w:style w:type="paragraph" w:customStyle="1" w:styleId="76FB2AE97ED84243B736E44E28DA22AE">
    <w:name w:val="76FB2AE97ED84243B736E44E28DA22AE"/>
  </w:style>
  <w:style w:type="paragraph" w:customStyle="1" w:styleId="32DA43008ECD4694830B00E9C8AE108E">
    <w:name w:val="32DA43008ECD4694830B00E9C8AE108E"/>
  </w:style>
  <w:style w:type="paragraph" w:customStyle="1" w:styleId="3BC7C3019F304C87A3E07D7718B90808">
    <w:name w:val="3BC7C3019F304C87A3E07D7718B90808"/>
  </w:style>
  <w:style w:type="paragraph" w:customStyle="1" w:styleId="0401C619267F4053A75BA3B003ECF465">
    <w:name w:val="0401C619267F4053A75BA3B003ECF465"/>
  </w:style>
  <w:style w:type="paragraph" w:customStyle="1" w:styleId="B626ABEBAFBF4B5E9BE08A63CDF1EBC2">
    <w:name w:val="B626ABEBAFBF4B5E9BE08A63CDF1EBC2"/>
  </w:style>
  <w:style w:type="paragraph" w:customStyle="1" w:styleId="94CAFC952DDD4F508EBF10EB0F88BBE7">
    <w:name w:val="94CAFC952DDD4F508EBF10EB0F88BBE7"/>
  </w:style>
  <w:style w:type="paragraph" w:customStyle="1" w:styleId="329AEDAD70B6419D831A9A84AE97A082">
    <w:name w:val="329AEDAD70B6419D831A9A84AE97A082"/>
  </w:style>
  <w:style w:type="paragraph" w:customStyle="1" w:styleId="CD7FCA1DFC1F40D2AB03AE168E58D1CE">
    <w:name w:val="CD7FCA1DFC1F40D2AB03AE168E58D1CE"/>
  </w:style>
  <w:style w:type="paragraph" w:customStyle="1" w:styleId="4D2E3B26071B4292AEC862A88C54611E">
    <w:name w:val="4D2E3B26071B4292AEC862A88C54611E"/>
    <w:rsid w:val="004C3AA6"/>
  </w:style>
  <w:style w:type="paragraph" w:customStyle="1" w:styleId="E74A40423F2A46909DCB3CFFC2CBC29C">
    <w:name w:val="E74A40423F2A46909DCB3CFFC2CBC29C"/>
    <w:rsid w:val="004C3AA6"/>
  </w:style>
  <w:style w:type="paragraph" w:customStyle="1" w:styleId="4BFB7C1E47324548BAA19DCDA4CCB58F">
    <w:name w:val="4BFB7C1E47324548BAA19DCDA4CCB58F"/>
    <w:rsid w:val="004C3AA6"/>
  </w:style>
  <w:style w:type="paragraph" w:customStyle="1" w:styleId="07ADEC7A4E6C43948153A91FF93D3894">
    <w:name w:val="07ADEC7A4E6C43948153A91FF93D3894"/>
    <w:rsid w:val="004C3AA6"/>
  </w:style>
  <w:style w:type="paragraph" w:customStyle="1" w:styleId="108B49721CE04AD792D1DDCB368742C3">
    <w:name w:val="108B49721CE04AD792D1DDCB368742C3"/>
    <w:rsid w:val="004C3AA6"/>
  </w:style>
  <w:style w:type="paragraph" w:customStyle="1" w:styleId="807BBCF1591746498EA72BA0C65C6213">
    <w:name w:val="807BBCF1591746498EA72BA0C65C6213"/>
    <w:rsid w:val="004C3AA6"/>
  </w:style>
  <w:style w:type="paragraph" w:customStyle="1" w:styleId="0154E17BDCB3400389E5CFBAD178DC46">
    <w:name w:val="0154E17BDCB3400389E5CFBAD178DC46"/>
    <w:rsid w:val="004C3AA6"/>
  </w:style>
  <w:style w:type="paragraph" w:customStyle="1" w:styleId="FC054C6CFC71449283C3FAF86D2C08AB">
    <w:name w:val="FC054C6CFC71449283C3FAF86D2C08AB"/>
    <w:rsid w:val="004C3AA6"/>
  </w:style>
  <w:style w:type="paragraph" w:customStyle="1" w:styleId="EB33C9DAD32B403E83A5934D2875FD32">
    <w:name w:val="EB33C9DAD32B403E83A5934D2875FD32"/>
    <w:rsid w:val="004C3AA6"/>
  </w:style>
  <w:style w:type="paragraph" w:customStyle="1" w:styleId="95C52417EED14DFC83CEEEF3B7DD97B0">
    <w:name w:val="95C52417EED14DFC83CEEEF3B7DD97B0"/>
    <w:rsid w:val="004C3AA6"/>
  </w:style>
  <w:style w:type="paragraph" w:customStyle="1" w:styleId="38AA5209F4DE4222A537752171ACB646">
    <w:name w:val="38AA5209F4DE4222A537752171ACB646"/>
    <w:rsid w:val="004C3AA6"/>
  </w:style>
  <w:style w:type="paragraph" w:customStyle="1" w:styleId="CE0240A674D84BE8AC67255A46191707">
    <w:name w:val="CE0240A674D84BE8AC67255A46191707"/>
    <w:rsid w:val="004C3A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2019-06-19T20:36:00Z</dcterms:created>
  <dcterms:modified xsi:type="dcterms:W3CDTF">2019-06-19T20:36:00Z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